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924" w:rsidRDefault="00487308">
      <w:pPr>
        <w:rPr>
          <w:rFonts w:ascii="Letter-join 40" w:hAnsi="Letter-join 40"/>
          <w:color w:val="00B050"/>
          <w:sz w:val="28"/>
        </w:rPr>
      </w:pPr>
      <w:bookmarkStart w:id="0" w:name="_GoBack"/>
      <w:bookmarkEnd w:id="0"/>
      <w:r>
        <w:rPr>
          <w:rFonts w:ascii="Letter-join 40" w:hAnsi="Letter-join 40"/>
          <w:color w:val="00B050"/>
          <w:sz w:val="28"/>
        </w:rPr>
        <w:t xml:space="preserve">Below are different objects which are important to Muslims. Using the prompt cards to help you, match the pictures of Islamic artefacts to the correct word. </w:t>
      </w:r>
    </w:p>
    <w:p w:rsidR="001D7924" w:rsidRDefault="00487308">
      <w:r>
        <w:rPr>
          <w:rFonts w:ascii="Letter-join 40" w:hAnsi="Letter-join 40"/>
          <w:noProof/>
          <w:color w:val="00B05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margin">
                  <wp:posOffset>-225427</wp:posOffset>
                </wp:positionH>
                <wp:positionV relativeFrom="paragraph">
                  <wp:posOffset>3948909</wp:posOffset>
                </wp:positionV>
                <wp:extent cx="9962516" cy="1991992"/>
                <wp:effectExtent l="0" t="0" r="19684" b="27308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2516" cy="19919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D7924" w:rsidRDefault="00487308">
                            <w:pPr>
                              <w:rPr>
                                <w:rFonts w:ascii="Letter-join 40" w:hAnsi="Letter-join 40"/>
                                <w:color w:val="00B050"/>
                                <w:sz w:val="28"/>
                              </w:rPr>
                            </w:pPr>
                            <w:r>
                              <w:rPr>
                                <w:rFonts w:ascii="Letter-join 40" w:hAnsi="Letter-join 40"/>
                                <w:color w:val="00B050"/>
                                <w:sz w:val="28"/>
                              </w:rPr>
                              <w:t>Draw something that is</w:t>
                            </w:r>
                            <w:r>
                              <w:rPr>
                                <w:rFonts w:ascii="Letter-join 40" w:hAnsi="Letter-join 40"/>
                                <w:color w:val="00B050"/>
                                <w:sz w:val="28"/>
                              </w:rPr>
                              <w:t xml:space="preserve"> important to you and explain why.</w:t>
                            </w:r>
                          </w:p>
                          <w:p w:rsidR="001D7924" w:rsidRDefault="00487308">
                            <w:pPr>
                              <w:rPr>
                                <w:rFonts w:ascii="Letter-join 40" w:hAnsi="Letter-join 40"/>
                                <w:sz w:val="28"/>
                              </w:rPr>
                            </w:pPr>
                            <w:r>
                              <w:rPr>
                                <w:rFonts w:ascii="Letter-join 40" w:hAnsi="Letter-join 40"/>
                                <w:sz w:val="28"/>
                              </w:rPr>
                              <w:t>____________________________________________________</w:t>
                            </w:r>
                            <w:r>
                              <w:rPr>
                                <w:rFonts w:ascii="Letter-join 40" w:hAnsi="Letter-join 4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Letter-join 40" w:hAnsi="Letter-join 4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Letter-join 40" w:hAnsi="Letter-join 40"/>
                                <w:sz w:val="28"/>
                              </w:rPr>
                              <w:t>____________________________________________________</w:t>
                            </w:r>
                            <w:r>
                              <w:rPr>
                                <w:rFonts w:ascii="Letter-join 40" w:hAnsi="Letter-join 4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Letter-join 40" w:hAnsi="Letter-join 4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Letter-join 40" w:hAnsi="Letter-join 40"/>
                                <w:sz w:val="28"/>
                              </w:rPr>
                              <w:t>____________________________________________________</w:t>
                            </w:r>
                            <w:r>
                              <w:rPr>
                                <w:rFonts w:ascii="Letter-join 40" w:hAnsi="Letter-join 40"/>
                                <w:sz w:val="28"/>
                              </w:rPr>
                              <w:br/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75pt;margin-top:310.95pt;width:784.45pt;height:156.85pt;z-index:251683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" strokeweight=".26467mm">
                <v:textbox>
                  <w:txbxContent>
                    <w:p w:rsidR="001D7924" w:rsidRDefault="00487308">
                      <w:pPr>
                        <w:rPr>
                          <w:rFonts w:ascii="Letter-join 40" w:hAnsi="Letter-join 40"/>
                          <w:color w:val="00B050"/>
                          <w:sz w:val="28"/>
                        </w:rPr>
                      </w:pPr>
                      <w:r>
                        <w:rPr>
                          <w:rFonts w:ascii="Letter-join 40" w:hAnsi="Letter-join 40"/>
                          <w:color w:val="00B050"/>
                          <w:sz w:val="28"/>
                        </w:rPr>
                        <w:t>Draw something that is</w:t>
                      </w:r>
                      <w:r>
                        <w:rPr>
                          <w:rFonts w:ascii="Letter-join 40" w:hAnsi="Letter-join 40"/>
                          <w:color w:val="00B050"/>
                          <w:sz w:val="28"/>
                        </w:rPr>
                        <w:t xml:space="preserve"> important to you and explain why.</w:t>
                      </w:r>
                    </w:p>
                    <w:p w:rsidR="001D7924" w:rsidRDefault="00487308">
                      <w:pPr>
                        <w:rPr>
                          <w:rFonts w:ascii="Letter-join 40" w:hAnsi="Letter-join 40"/>
                          <w:sz w:val="28"/>
                        </w:rPr>
                      </w:pPr>
                      <w:r>
                        <w:rPr>
                          <w:rFonts w:ascii="Letter-join 40" w:hAnsi="Letter-join 40"/>
                          <w:sz w:val="28"/>
                        </w:rPr>
                        <w:t>____________________________________________________</w:t>
                      </w:r>
                      <w:r>
                        <w:rPr>
                          <w:rFonts w:ascii="Letter-join 40" w:hAnsi="Letter-join 40"/>
                          <w:sz w:val="28"/>
                        </w:rPr>
                        <w:br/>
                      </w:r>
                      <w:r>
                        <w:rPr>
                          <w:rFonts w:ascii="Letter-join 40" w:hAnsi="Letter-join 40"/>
                          <w:sz w:val="28"/>
                        </w:rPr>
                        <w:br/>
                      </w:r>
                      <w:r>
                        <w:rPr>
                          <w:rFonts w:ascii="Letter-join 40" w:hAnsi="Letter-join 40"/>
                          <w:sz w:val="28"/>
                        </w:rPr>
                        <w:t>____________________________________________________</w:t>
                      </w:r>
                      <w:r>
                        <w:rPr>
                          <w:rFonts w:ascii="Letter-join 40" w:hAnsi="Letter-join 40"/>
                          <w:sz w:val="28"/>
                        </w:rPr>
                        <w:br/>
                      </w:r>
                      <w:r>
                        <w:rPr>
                          <w:rFonts w:ascii="Letter-join 40" w:hAnsi="Letter-join 40"/>
                          <w:sz w:val="28"/>
                        </w:rPr>
                        <w:br/>
                      </w:r>
                      <w:r>
                        <w:rPr>
                          <w:rFonts w:ascii="Letter-join 40" w:hAnsi="Letter-join 40"/>
                          <w:sz w:val="28"/>
                        </w:rPr>
                        <w:t>____________________________________________________</w:t>
                      </w:r>
                      <w:r>
                        <w:rPr>
                          <w:rFonts w:ascii="Letter-join 40" w:hAnsi="Letter-join 40"/>
                          <w:sz w:val="28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8413751</wp:posOffset>
            </wp:positionH>
            <wp:positionV relativeFrom="paragraph">
              <wp:posOffset>2202176</wp:posOffset>
            </wp:positionV>
            <wp:extent cx="1296033" cy="1402076"/>
            <wp:effectExtent l="0" t="0" r="0" b="7624"/>
            <wp:wrapTight wrapText="bothSides">
              <wp:wrapPolygon edited="0">
                <wp:start x="0" y="0"/>
                <wp:lineTo x="0" y="21434"/>
                <wp:lineTo x="21282" y="21434"/>
                <wp:lineTo x="21282" y="0"/>
                <wp:lineTo x="0" y="0"/>
              </wp:wrapPolygon>
            </wp:wrapTight>
            <wp:docPr id="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96033" cy="14020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6516462</wp:posOffset>
            </wp:positionH>
            <wp:positionV relativeFrom="paragraph">
              <wp:posOffset>2262472</wp:posOffset>
            </wp:positionV>
            <wp:extent cx="1310006" cy="1395090"/>
            <wp:effectExtent l="0" t="0" r="4444" b="0"/>
            <wp:wrapThrough wrapText="bothSides">
              <wp:wrapPolygon edited="0">
                <wp:start x="0" y="0"/>
                <wp:lineTo x="0" y="21246"/>
                <wp:lineTo x="21359" y="21246"/>
                <wp:lineTo x="21359" y="0"/>
                <wp:lineTo x="0" y="0"/>
              </wp:wrapPolygon>
            </wp:wrapThrough>
            <wp:docPr id="3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0006" cy="139509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4796841</wp:posOffset>
            </wp:positionH>
            <wp:positionV relativeFrom="paragraph">
              <wp:posOffset>2278364</wp:posOffset>
            </wp:positionV>
            <wp:extent cx="1282702" cy="1370328"/>
            <wp:effectExtent l="0" t="0" r="0" b="1272"/>
            <wp:wrapThrough wrapText="bothSides">
              <wp:wrapPolygon edited="0">
                <wp:start x="0" y="0"/>
                <wp:lineTo x="0" y="21330"/>
                <wp:lineTo x="21172" y="21330"/>
                <wp:lineTo x="21172" y="0"/>
                <wp:lineTo x="0" y="0"/>
              </wp:wrapPolygon>
            </wp:wrapThrough>
            <wp:docPr id="4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82702" cy="13703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3104214</wp:posOffset>
            </wp:positionH>
            <wp:positionV relativeFrom="paragraph">
              <wp:posOffset>2256766</wp:posOffset>
            </wp:positionV>
            <wp:extent cx="1325249" cy="1391917"/>
            <wp:effectExtent l="0" t="0" r="8251" b="0"/>
            <wp:wrapTopAndBottom/>
            <wp:docPr id="5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25249" cy="139191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1494138</wp:posOffset>
            </wp:positionH>
            <wp:positionV relativeFrom="paragraph">
              <wp:posOffset>2284088</wp:posOffset>
            </wp:positionV>
            <wp:extent cx="1282702" cy="1373501"/>
            <wp:effectExtent l="0" t="0" r="0" b="0"/>
            <wp:wrapThrough wrapText="bothSides">
              <wp:wrapPolygon edited="0">
                <wp:start x="0" y="0"/>
                <wp:lineTo x="0" y="21280"/>
                <wp:lineTo x="21172" y="21280"/>
                <wp:lineTo x="21172" y="0"/>
                <wp:lineTo x="0" y="0"/>
              </wp:wrapPolygon>
            </wp:wrapThrough>
            <wp:docPr id="6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82702" cy="137350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-225747</wp:posOffset>
            </wp:positionH>
            <wp:positionV relativeFrom="paragraph">
              <wp:posOffset>2256794</wp:posOffset>
            </wp:positionV>
            <wp:extent cx="1344926" cy="1419221"/>
            <wp:effectExtent l="0" t="0" r="7624" b="0"/>
            <wp:wrapThrough wrapText="bothSides">
              <wp:wrapPolygon edited="0">
                <wp:start x="0" y="0"/>
                <wp:lineTo x="0" y="21175"/>
                <wp:lineTo x="21427" y="21175"/>
                <wp:lineTo x="21427" y="0"/>
                <wp:lineTo x="0" y="0"/>
              </wp:wrapPolygon>
            </wp:wrapThrough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44926" cy="14192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-258756</wp:posOffset>
            </wp:positionH>
            <wp:positionV relativeFrom="paragraph">
              <wp:posOffset>135221</wp:posOffset>
            </wp:positionV>
            <wp:extent cx="1466853" cy="1541778"/>
            <wp:effectExtent l="0" t="0" r="0" b="1272"/>
            <wp:wrapThrough wrapText="bothSides">
              <wp:wrapPolygon edited="0">
                <wp:start x="0" y="0"/>
                <wp:lineTo x="0" y="21360"/>
                <wp:lineTo x="21319" y="21360"/>
                <wp:lineTo x="21319" y="0"/>
                <wp:lineTo x="0" y="0"/>
              </wp:wrapPolygon>
            </wp:wrapThrough>
            <wp:docPr id="8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66853" cy="154177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1405240</wp:posOffset>
            </wp:positionH>
            <wp:positionV relativeFrom="paragraph">
              <wp:posOffset>148873</wp:posOffset>
            </wp:positionV>
            <wp:extent cx="1448491" cy="1514904"/>
            <wp:effectExtent l="0" t="0" r="0" b="9096"/>
            <wp:wrapNone/>
            <wp:docPr id="9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48491" cy="15149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3055577</wp:posOffset>
            </wp:positionH>
            <wp:positionV relativeFrom="paragraph">
              <wp:posOffset>107935</wp:posOffset>
            </wp:positionV>
            <wp:extent cx="1459867" cy="1527176"/>
            <wp:effectExtent l="0" t="0" r="6983" b="0"/>
            <wp:wrapThrough wrapText="bothSides">
              <wp:wrapPolygon edited="0">
                <wp:start x="0" y="0"/>
                <wp:lineTo x="0" y="21286"/>
                <wp:lineTo x="21421" y="21286"/>
                <wp:lineTo x="21421" y="0"/>
                <wp:lineTo x="0" y="0"/>
              </wp:wrapPolygon>
            </wp:wrapThrough>
            <wp:docPr id="10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59867" cy="15271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4727804</wp:posOffset>
            </wp:positionH>
            <wp:positionV relativeFrom="paragraph">
              <wp:posOffset>94283</wp:posOffset>
            </wp:positionV>
            <wp:extent cx="1487171" cy="1544321"/>
            <wp:effectExtent l="0" t="0" r="0" b="0"/>
            <wp:wrapThrough wrapText="bothSides">
              <wp:wrapPolygon edited="0">
                <wp:start x="0" y="0"/>
                <wp:lineTo x="0" y="21316"/>
                <wp:lineTo x="21305" y="21316"/>
                <wp:lineTo x="21305" y="0"/>
                <wp:lineTo x="0" y="0"/>
              </wp:wrapPolygon>
            </wp:wrapThrough>
            <wp:docPr id="11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87171" cy="15443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6488600</wp:posOffset>
            </wp:positionH>
            <wp:positionV relativeFrom="paragraph">
              <wp:posOffset>116832</wp:posOffset>
            </wp:positionV>
            <wp:extent cx="1454152" cy="1527176"/>
            <wp:effectExtent l="0" t="0" r="0" b="0"/>
            <wp:wrapThrough wrapText="bothSides">
              <wp:wrapPolygon edited="0">
                <wp:start x="0" y="0"/>
                <wp:lineTo x="0" y="21286"/>
                <wp:lineTo x="21223" y="21286"/>
                <wp:lineTo x="21223" y="0"/>
                <wp:lineTo x="0" y="0"/>
              </wp:wrapPolygon>
            </wp:wrapThrough>
            <wp:docPr id="12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54152" cy="15271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8277322</wp:posOffset>
            </wp:positionH>
            <wp:positionV relativeFrom="paragraph">
              <wp:posOffset>115571</wp:posOffset>
            </wp:positionV>
            <wp:extent cx="1391917" cy="1457955"/>
            <wp:effectExtent l="0" t="0" r="0" b="8895"/>
            <wp:wrapThrough wrapText="bothSides">
              <wp:wrapPolygon edited="0">
                <wp:start x="0" y="0"/>
                <wp:lineTo x="0" y="21176"/>
                <wp:lineTo x="21294" y="21176"/>
                <wp:lineTo x="21294" y="0"/>
                <wp:lineTo x="0" y="0"/>
              </wp:wrapPolygon>
            </wp:wrapThrough>
            <wp:docPr id="13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91917" cy="14579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sectPr w:rsidR="001D7924">
      <w:pgSz w:w="16838" w:h="11906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308" w:rsidRDefault="00487308">
      <w:pPr>
        <w:spacing w:after="0" w:line="240" w:lineRule="auto"/>
      </w:pPr>
      <w:r>
        <w:separator/>
      </w:r>
    </w:p>
  </w:endnote>
  <w:endnote w:type="continuationSeparator" w:id="0">
    <w:p w:rsidR="00487308" w:rsidRDefault="00487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40">
    <w:altName w:val="Eras Demi ITC"/>
    <w:charset w:val="00"/>
    <w:family w:val="moder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308" w:rsidRDefault="0048730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87308" w:rsidRDefault="004873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D7924"/>
    <w:rsid w:val="001D7924"/>
    <w:rsid w:val="00487308"/>
    <w:rsid w:val="0085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Meghan Perks</dc:creator>
  <cp:lastModifiedBy>ICT Department</cp:lastModifiedBy>
  <cp:revision>2</cp:revision>
  <dcterms:created xsi:type="dcterms:W3CDTF">2020-04-21T13:03:00Z</dcterms:created>
  <dcterms:modified xsi:type="dcterms:W3CDTF">2020-04-21T13:03:00Z</dcterms:modified>
</cp:coreProperties>
</file>