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EFE" w:rsidRDefault="002A31C4">
      <w:bookmarkStart w:id="0" w:name="_GoBack"/>
      <w:bookmarkEnd w:id="0"/>
      <w:r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566141</wp:posOffset>
            </wp:positionH>
            <wp:positionV relativeFrom="paragraph">
              <wp:posOffset>155</wp:posOffset>
            </wp:positionV>
            <wp:extent cx="5690868" cy="8318415"/>
            <wp:effectExtent l="0" t="0" r="5082" b="6435"/>
            <wp:wrapTopAndBottom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90868" cy="831841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br/>
      </w:r>
      <w:r>
        <w:rPr>
          <w:rFonts w:ascii="Letter-join 40" w:hAnsi="Letter-join 40"/>
          <w:color w:val="00B050"/>
          <w:sz w:val="28"/>
        </w:rPr>
        <w:t xml:space="preserve">Once you have completed this, have a go making your own symmetrical patterns. Be as creative as you like using building blocks, paint, anything! You can show me your patterns by </w:t>
      </w:r>
      <w:r>
        <w:rPr>
          <w:rFonts w:ascii="Letter-join 40" w:hAnsi="Letter-join 40"/>
          <w:color w:val="00B050"/>
          <w:sz w:val="28"/>
        </w:rPr>
        <w:t>sending it to me on 2Email. I look forward to seeing your hard work.</w:t>
      </w:r>
    </w:p>
    <w:sectPr w:rsidR="00287EFE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1C4" w:rsidRDefault="002A31C4">
      <w:pPr>
        <w:spacing w:after="0" w:line="240" w:lineRule="auto"/>
      </w:pPr>
      <w:r>
        <w:separator/>
      </w:r>
    </w:p>
  </w:endnote>
  <w:endnote w:type="continuationSeparator" w:id="0">
    <w:p w:rsidR="002A31C4" w:rsidRDefault="002A3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40">
    <w:altName w:val="Eras Demi ITC"/>
    <w:charset w:val="00"/>
    <w:family w:val="moder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1C4" w:rsidRDefault="002A31C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A31C4" w:rsidRDefault="002A31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87EFE"/>
    <w:rsid w:val="00287EFE"/>
    <w:rsid w:val="002A31C4"/>
    <w:rsid w:val="0062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Meghan Perks</dc:creator>
  <cp:lastModifiedBy>ICT Department</cp:lastModifiedBy>
  <cp:revision>2</cp:revision>
  <dcterms:created xsi:type="dcterms:W3CDTF">2020-04-21T13:03:00Z</dcterms:created>
  <dcterms:modified xsi:type="dcterms:W3CDTF">2020-04-21T13:03:00Z</dcterms:modified>
</cp:coreProperties>
</file>